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654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1008"/>
        <w:gridCol w:w="2652"/>
        <w:gridCol w:w="1180"/>
        <w:gridCol w:w="4234"/>
      </w:tblGrid>
      <w:tr w:rsidR="0090596C" w:rsidRPr="00C26F10" w14:paraId="2D6F5694" w14:textId="77777777" w:rsidTr="00517FB2">
        <w:tc>
          <w:tcPr>
            <w:tcW w:w="5000" w:type="pct"/>
            <w:gridSpan w:val="5"/>
            <w:shd w:val="clear" w:color="auto" w:fill="A81815"/>
          </w:tcPr>
          <w:p w14:paraId="74F9C7B5" w14:textId="5240CA14" w:rsidR="00650259" w:rsidRPr="00C26F10" w:rsidRDefault="00F53B48" w:rsidP="004F55F5">
            <w:pPr>
              <w:pStyle w:val="Titre1"/>
              <w:spacing w:line="276" w:lineRule="auto"/>
              <w:outlineLvl w:val="0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Coordonnées de l’établissement scolaire</w:t>
            </w:r>
          </w:p>
        </w:tc>
      </w:tr>
      <w:tr w:rsidR="00650259" w:rsidRPr="00C26F10" w14:paraId="5609ED1F" w14:textId="77777777" w:rsidTr="00517FB2">
        <w:tc>
          <w:tcPr>
            <w:tcW w:w="1049" w:type="pct"/>
            <w:gridSpan w:val="2"/>
            <w:vAlign w:val="bottom"/>
          </w:tcPr>
          <w:p w14:paraId="23592DEE" w14:textId="5D3620FB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NOM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894200799"/>
            <w:placeholder>
              <w:docPart w:val="D8C18B21F85A42E889C74ECBA00D68CF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F43C5D9" w14:textId="6CAB7794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723EA310" w14:textId="77777777" w:rsidTr="00517FB2">
        <w:tc>
          <w:tcPr>
            <w:tcW w:w="1049" w:type="pct"/>
            <w:gridSpan w:val="2"/>
            <w:vAlign w:val="bottom"/>
          </w:tcPr>
          <w:p w14:paraId="55DAAF8D" w14:textId="10E74E6F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ADRESSE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802114196"/>
            <w:placeholder>
              <w:docPart w:val="E959D5639A184B82BFFF7D74B5740667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18DA6A3" w14:textId="6740C0CA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6BE57669" w14:textId="77777777" w:rsidTr="00517FB2">
        <w:tc>
          <w:tcPr>
            <w:tcW w:w="1049" w:type="pct"/>
            <w:gridSpan w:val="2"/>
            <w:vAlign w:val="bottom"/>
          </w:tcPr>
          <w:p w14:paraId="6AEB4D14" w14:textId="6E6E5A1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CP / VILLE 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1538425599"/>
            <w:placeholder>
              <w:docPart w:val="23C6602B7C13491A87F41009DE106224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FF8EE93" w14:textId="75CAC414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F45834" w:rsidRPr="00C26F10" w14:paraId="63A89AE3" w14:textId="77777777" w:rsidTr="00517FB2">
        <w:sdt>
          <w:sdtPr>
            <w:rPr>
              <w:rFonts w:ascii="Avenir LT Std 35 Light" w:hAnsi="Avenir LT Std 35 Light"/>
              <w:sz w:val="16"/>
              <w:szCs w:val="16"/>
            </w:rPr>
            <w:id w:val="83577009"/>
            <w:placeholder>
              <w:docPart w:val="ED199B85749A46878CD90E15A238A426"/>
            </w:placeholder>
            <w:temporary/>
            <w:showingPlcHdr/>
            <w15:appearance w15:val="hidden"/>
          </w:sdtPr>
          <w:sdtContent>
            <w:tc>
              <w:tcPr>
                <w:tcW w:w="1049" w:type="pct"/>
                <w:gridSpan w:val="2"/>
                <w:vAlign w:val="bottom"/>
              </w:tcPr>
              <w:p w14:paraId="5CFC8165" w14:textId="77777777" w:rsidR="00650259" w:rsidRPr="004F55F5" w:rsidRDefault="0090596C" w:rsidP="004F55F5">
                <w:pPr>
                  <w:pStyle w:val="Retraitnormal"/>
                  <w:spacing w:before="0" w:line="276" w:lineRule="auto"/>
                  <w:ind w:left="321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Fonts w:ascii="Avenir LT Std 35 Light" w:hAnsi="Avenir LT Std 35 Light"/>
                    <w:sz w:val="16"/>
                    <w:szCs w:val="16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rFonts w:ascii="Avenir LT Std 35 Light" w:hAnsi="Avenir LT Std 35 Light"/>
              <w:sz w:val="16"/>
              <w:szCs w:val="16"/>
            </w:rPr>
            <w:alias w:val="Mobile"/>
            <w:tag w:val="Mobile"/>
            <w:id w:val="1730266321"/>
            <w:placeholder>
              <w:docPart w:val="8E647917F8BB4D768329EE00116D162D"/>
            </w:placeholder>
            <w:showingPlcHdr/>
          </w:sdtPr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DFCE538" w14:textId="7B0E3899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49F273E7" w14:textId="6846BDBB" w:rsidR="00650259" w:rsidRPr="004F55F5" w:rsidRDefault="00F53B48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E-Mail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577020815"/>
            <w:placeholder>
              <w:docPart w:val="A7CB3A13B4D94B9D8064D37D19AFBCB9"/>
            </w:placeholder>
            <w:showingPlcHdr/>
          </w:sdtPr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554798" w14:textId="7A9C370F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2E8FDEA0" w14:textId="77777777" w:rsidTr="00517FB2">
        <w:tc>
          <w:tcPr>
            <w:tcW w:w="1049" w:type="pct"/>
            <w:gridSpan w:val="2"/>
            <w:vAlign w:val="bottom"/>
          </w:tcPr>
          <w:p w14:paraId="564ADC4B" w14:textId="009C314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Chef d’établissement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2120100567"/>
            <w:placeholder>
              <w:docPart w:val="11ED9C1CA867498A863634419721BAB0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0F1FD52" w14:textId="60F3C500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3A7BC82D" w14:textId="77777777" w:rsidTr="00517FB2">
        <w:trPr>
          <w:cantSplit/>
          <w:trHeight w:val="70"/>
        </w:trPr>
        <w:tc>
          <w:tcPr>
            <w:tcW w:w="1049" w:type="pct"/>
            <w:gridSpan w:val="2"/>
            <w:vAlign w:val="bottom"/>
          </w:tcPr>
          <w:p w14:paraId="70C249AF" w14:textId="77777777" w:rsidR="0090492F" w:rsidRPr="004F55F5" w:rsidRDefault="0090492F" w:rsidP="004F55F5">
            <w:pPr>
              <w:pStyle w:val="Retraitnormal"/>
              <w:spacing w:before="0" w:line="276" w:lineRule="auto"/>
              <w:ind w:left="0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6891BFE6" w14:textId="77777777" w:rsidR="0090492F" w:rsidRPr="004F55F5" w:rsidRDefault="0090492F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90596C" w:rsidRPr="00C26F10" w14:paraId="2FDED894" w14:textId="77777777" w:rsidTr="00517FB2">
        <w:tc>
          <w:tcPr>
            <w:tcW w:w="5000" w:type="pct"/>
            <w:gridSpan w:val="5"/>
            <w:shd w:val="clear" w:color="auto" w:fill="A81815"/>
          </w:tcPr>
          <w:p w14:paraId="5485E63F" w14:textId="14DB334F" w:rsidR="00650259" w:rsidRPr="004F55F5" w:rsidRDefault="00F53B48" w:rsidP="004F55F5">
            <w:pPr>
              <w:pStyle w:val="Titre1"/>
              <w:spacing w:before="0" w:line="276" w:lineRule="auto"/>
              <w:outlineLvl w:val="0"/>
              <w:rPr>
                <w:rFonts w:ascii="Avenir LT Std 35 Light" w:hAnsi="Avenir LT Std 35 Light"/>
                <w:sz w:val="20"/>
                <w:szCs w:val="20"/>
              </w:rPr>
            </w:pPr>
            <w:r w:rsidRPr="004F55F5">
              <w:rPr>
                <w:rFonts w:ascii="Avenir LT Std 35 Light" w:hAnsi="Avenir LT Std 35 Light"/>
                <w:sz w:val="20"/>
                <w:szCs w:val="20"/>
              </w:rPr>
              <w:t xml:space="preserve">Classe </w:t>
            </w:r>
            <w:r w:rsidRPr="004F55F5">
              <w:rPr>
                <w:rFonts w:ascii="Avenir LT Std 35 Light" w:hAnsi="Avenir LT Std 35 Light"/>
                <w:sz w:val="18"/>
                <w:szCs w:val="18"/>
              </w:rPr>
              <w:t>(Merci d’indiquer les coordonnées du professeur sans quoi aucune action ne pourra être planifiée)</w:t>
            </w:r>
          </w:p>
        </w:tc>
      </w:tr>
      <w:tr w:rsidR="00F45834" w:rsidRPr="00C26F10" w14:paraId="1AD3319A" w14:textId="77777777" w:rsidTr="00517FB2">
        <w:trPr>
          <w:trHeight w:val="247"/>
        </w:trPr>
        <w:tc>
          <w:tcPr>
            <w:tcW w:w="1049" w:type="pct"/>
            <w:gridSpan w:val="2"/>
            <w:vAlign w:val="bottom"/>
          </w:tcPr>
          <w:p w14:paraId="1CFA00D2" w14:textId="1377680E" w:rsidR="00650259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Classe </w:t>
            </w:r>
            <w:r w:rsidR="00DC3B62" w:rsidRPr="004F55F5">
              <w:rPr>
                <w:rFonts w:ascii="Avenir LT Std 35 Light" w:hAnsi="Avenir LT Std 35 Light"/>
                <w:sz w:val="16"/>
                <w:szCs w:val="16"/>
              </w:rPr>
              <w:t>/ Filière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963619298"/>
            <w:placeholder>
              <w:docPart w:val="7392B0CB1DA54B6DBB178B56F6B331C4"/>
            </w:placeholder>
            <w:showingPlcHdr/>
          </w:sdtPr>
          <w:sdtContent>
            <w:tc>
              <w:tcPr>
                <w:tcW w:w="1299" w:type="pct"/>
                <w:tcBorders>
                  <w:bottom w:val="single" w:sz="4" w:space="0" w:color="auto"/>
                </w:tcBorders>
                <w:vAlign w:val="bottom"/>
              </w:tcPr>
              <w:p w14:paraId="3DFE35CE" w14:textId="4E689FB2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vAlign w:val="bottom"/>
          </w:tcPr>
          <w:p w14:paraId="5C62FE8B" w14:textId="6999C366" w:rsidR="00650259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Nb d’élèves</w:t>
            </w:r>
            <w:r w:rsidR="00F53B48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779337095"/>
            <w:placeholder>
              <w:docPart w:val="98E04C9AC77940A79B7CFEEA5DD1720D"/>
            </w:placeholder>
            <w:showingPlcHdr/>
          </w:sdtPr>
          <w:sdtContent>
            <w:tc>
              <w:tcPr>
                <w:tcW w:w="2074" w:type="pct"/>
                <w:tcBorders>
                  <w:bottom w:val="single" w:sz="4" w:space="0" w:color="auto"/>
                </w:tcBorders>
                <w:vAlign w:val="bottom"/>
              </w:tcPr>
              <w:p w14:paraId="5CCC0B1D" w14:textId="3D5FE22A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1C69E6BF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4FD1EBA4" w14:textId="712541D2" w:rsidR="00227505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Enseignant(e)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07251055"/>
            <w:placeholder>
              <w:docPart w:val="EE0D9D34D4144BCD84786D132853D495"/>
            </w:placeholder>
            <w:showingPlcHdr/>
          </w:sdtPr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349C85F" w14:textId="2979C082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0098BD88" w14:textId="3D5AF84F" w:rsidR="00227505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Tel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309978585"/>
            <w:placeholder>
              <w:docPart w:val="0A5AE7221D68408A9AB1CD6E321F9ADA"/>
            </w:placeholder>
            <w:showingPlcHdr/>
          </w:sdtPr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EABB5C9" w14:textId="0B684A63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227505" w:rsidRPr="00C26F10" w14:paraId="16E52316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3322A129" w14:textId="52C78AA1" w:rsidR="00227505" w:rsidRPr="004F55F5" w:rsidRDefault="00000000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1334104394"/>
                <w:placeholder>
                  <w:docPart w:val="E9CB951C4CD84D5C8A1A6CA52E0C8D62"/>
                </w:placeholder>
                <w:temporary/>
                <w:showingPlcHdr/>
                <w15:appearance w15:val="hidden"/>
              </w:sdtPr>
              <w:sdtContent>
                <w:r w:rsidR="00227505" w:rsidRPr="004F55F5">
                  <w:rPr>
                    <w:rFonts w:ascii="Avenir LT Std 35 Light" w:hAnsi="Avenir LT Std 35 Light"/>
                    <w:sz w:val="16"/>
                    <w:szCs w:val="16"/>
                  </w:rPr>
                  <w:t>E-mail</w:t>
                </w:r>
              </w:sdtContent>
            </w:sdt>
            <w:r w:rsidR="00227505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721713870"/>
            <w:placeholder>
              <w:docPart w:val="F49FFAD790C440DF98C096C8F1E0FBFD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28D6EEC" w14:textId="6A328830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457721E2" w14:textId="77777777" w:rsidTr="009079A1">
        <w:trPr>
          <w:trHeight w:val="172"/>
        </w:trPr>
        <w:tc>
          <w:tcPr>
            <w:tcW w:w="1049" w:type="pct"/>
            <w:gridSpan w:val="2"/>
            <w:vAlign w:val="bottom"/>
          </w:tcPr>
          <w:p w14:paraId="71785F1A" w14:textId="77777777" w:rsidR="0090492F" w:rsidRPr="00F53B48" w:rsidRDefault="0090492F" w:rsidP="009079A1">
            <w:pPr>
              <w:pStyle w:val="Retraitnormal"/>
              <w:spacing w:before="0"/>
              <w:ind w:left="0"/>
              <w:rPr>
                <w:rFonts w:ascii="Avenir LT Std 55 Roman" w:hAnsi="Avenir LT Std 55 Roman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31E55192" w14:textId="77777777" w:rsidR="0090492F" w:rsidRPr="00C26F10" w:rsidRDefault="0090492F" w:rsidP="00F23992">
            <w:pPr>
              <w:rPr>
                <w:rFonts w:ascii="Avenir LT Std 55 Roman" w:hAnsi="Avenir LT Std 55 Roman"/>
                <w:sz w:val="20"/>
                <w:szCs w:val="20"/>
              </w:rPr>
            </w:pPr>
          </w:p>
        </w:tc>
      </w:tr>
      <w:tr w:rsidR="00227505" w:rsidRPr="00C26F10" w14:paraId="425B8D9A" w14:textId="77777777" w:rsidTr="00517FB2">
        <w:tc>
          <w:tcPr>
            <w:tcW w:w="5000" w:type="pct"/>
            <w:gridSpan w:val="5"/>
            <w:shd w:val="clear" w:color="auto" w:fill="A81815"/>
          </w:tcPr>
          <w:p w14:paraId="228E262F" w14:textId="06B900A3" w:rsidR="00227505" w:rsidRPr="00C26F10" w:rsidRDefault="00227505" w:rsidP="00227505">
            <w:pPr>
              <w:pStyle w:val="Titre1"/>
              <w:outlineLvl w:val="0"/>
              <w:rPr>
                <w:rFonts w:ascii="Avenir LT Std 55 Roman" w:hAnsi="Avenir LT Std 55 Roman"/>
                <w:sz w:val="20"/>
                <w:szCs w:val="20"/>
              </w:rPr>
            </w:pPr>
            <w:bookmarkStart w:id="0" w:name="_Hlk521325947"/>
            <w:r>
              <w:rPr>
                <w:rFonts w:ascii="Avenir LT Std 55 Roman" w:hAnsi="Avenir LT Std 55 Roman"/>
                <w:sz w:val="20"/>
                <w:szCs w:val="20"/>
              </w:rPr>
              <w:t>Action souhaitée</w:t>
            </w:r>
          </w:p>
        </w:tc>
      </w:tr>
      <w:tr w:rsidR="00227505" w:rsidRPr="00227505" w14:paraId="5673479D" w14:textId="77777777" w:rsidTr="00517FB2"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bookmarkEnd w:id="0" w:displacedByCustomXml="next"/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663202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EC0341" w14:textId="2530A650" w:rsidR="00227505" w:rsidRPr="00227505" w:rsidRDefault="00517FB2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bottom w:val="single" w:sz="4" w:space="0" w:color="auto"/>
            </w:tcBorders>
            <w:vAlign w:val="bottom"/>
          </w:tcPr>
          <w:p w14:paraId="381BDC63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10263406" w14:textId="1C89637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65 Medium" w:hAnsi="Avenir LT Std 65 Medium"/>
                <w:color w:val="114D61"/>
                <w:sz w:val="16"/>
                <w:szCs w:val="16"/>
              </w:rPr>
              <w:t>VISITE D’ENTREPRISE</w:t>
            </w:r>
            <w:r w:rsidRPr="00227505">
              <w:rPr>
                <w:rFonts w:ascii="Avenir LT Std 55 Roman" w:hAnsi="Avenir LT Std 55 Roman"/>
                <w:sz w:val="16"/>
                <w:szCs w:val="16"/>
              </w:rPr>
              <w:t xml:space="preserve"> 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>(Durée de la visite hors temps de transport : 1h30 à 2</w:t>
            </w:r>
            <w:proofErr w:type="gramStart"/>
            <w:r w:rsidRPr="00227505">
              <w:rPr>
                <w:rFonts w:ascii="Avenir LT Std 35 Light" w:hAnsi="Avenir LT Std 35 Light"/>
                <w:sz w:val="16"/>
                <w:szCs w:val="16"/>
              </w:rPr>
              <w:t>h </w:t>
            </w:r>
            <w:r w:rsidRPr="00227505">
              <w:rPr>
                <w:rFonts w:ascii="Avenir LT Std 35 Light" w:hAnsi="Avenir LT Std 35 Light"/>
                <w:caps/>
                <w:sz w:val="16"/>
                <w:szCs w:val="16"/>
              </w:rPr>
              <w:t>)</w:t>
            </w:r>
            <w:proofErr w:type="gramEnd"/>
            <w:r w:rsidR="00340925">
              <w:rPr>
                <w:rFonts w:ascii="Avenir LT Std 35 Light" w:hAnsi="Avenir LT Std 35 Light"/>
                <w:caps/>
                <w:sz w:val="16"/>
                <w:szCs w:val="16"/>
              </w:rPr>
              <w:t xml:space="preserve"> I </w:t>
            </w:r>
            <w:r w:rsidR="00340925">
              <w:rPr>
                <w:rFonts w:ascii="Avenir LT Std 35 Light" w:hAnsi="Avenir LT Std 35 Light"/>
                <w:sz w:val="16"/>
                <w:szCs w:val="16"/>
              </w:rPr>
              <w:t>Financement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transport :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-6351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oui 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82748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non </w:t>
            </w:r>
          </w:p>
          <w:p w14:paraId="54428232" w14:textId="4D3683C6" w:rsidR="00F23992" w:rsidRP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Secteur d’activité / métier souhaité :</w:t>
            </w:r>
            <w:r w:rsidR="00227505"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                 </w:t>
            </w:r>
          </w:p>
          <w:p w14:paraId="5245AFBA" w14:textId="1358D83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</w:t>
            </w:r>
          </w:p>
        </w:tc>
      </w:tr>
      <w:tr w:rsidR="00227505" w:rsidRPr="00227505" w14:paraId="624F2B18" w14:textId="77777777" w:rsidTr="009079A1">
        <w:trPr>
          <w:trHeight w:val="530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678466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461F8B" w14:textId="22564D38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3D58C" w14:textId="7237DA8C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7049E8E5" w14:textId="487D90C4" w:rsidR="00227505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TEMOIGNAGE DE CHEF D’ENTREPRISE</w:t>
            </w:r>
          </w:p>
          <w:p w14:paraId="142783CD" w14:textId="09DC809C" w:rsid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Secteur d’activité / métier souhaité :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</w:t>
            </w:r>
          </w:p>
          <w:p w14:paraId="2D34EC04" w14:textId="0CA6A663" w:rsidR="00F23992" w:rsidRDefault="00F23992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11A99D39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782373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6D8AB9" w14:textId="3F55C6DE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365924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45682CDD" w14:textId="1CA1F4BB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CODES PARTAGES</w:t>
            </w:r>
          </w:p>
          <w:p w14:paraId="07D2CD33" w14:textId="1C2FE7F3" w:rsidR="00227505" w:rsidRPr="001250AE" w:rsidRDefault="00227505" w:rsidP="00F23992">
            <w:pPr>
              <w:jc w:val="both"/>
              <w:rPr>
                <w:rFonts w:ascii="Avenir LT Std 35 Light" w:hAnsi="Avenir LT Std 35 Light" w:cs="Arial"/>
                <w:sz w:val="16"/>
                <w:szCs w:val="16"/>
              </w:rPr>
            </w:pPr>
            <w:r w:rsidRPr="00227505">
              <w:rPr>
                <w:rFonts w:ascii="Avenir LT Std 35 Light" w:hAnsi="Avenir LT Std 35 Light" w:cs="Arial"/>
                <w:sz w:val="16"/>
                <w:szCs w:val="16"/>
              </w:rPr>
              <w:t xml:space="preserve">Comprendre les attentes des dirigeants en termes de savoir-être et d’attitudes professionnelles. </w:t>
            </w:r>
            <w:r w:rsidR="00517FB2">
              <w:rPr>
                <w:rFonts w:ascii="Avenir LT Std 35 Light" w:hAnsi="Avenir LT Std 35 Light" w:cs="Arial"/>
                <w:sz w:val="16"/>
                <w:szCs w:val="16"/>
              </w:rPr>
              <w:t xml:space="preserve"> </w:t>
            </w:r>
            <w:r>
              <w:rPr>
                <w:rFonts w:ascii="Avenir LT Std 35 Light" w:hAnsi="Avenir LT Std 35 Light" w:cs="Arial"/>
                <w:sz w:val="16"/>
                <w:szCs w:val="16"/>
              </w:rPr>
              <w:t>Possibilité de simulations d’entretiens de recrutement</w:t>
            </w:r>
            <w:r w:rsidR="001250AE">
              <w:rPr>
                <w:rFonts w:ascii="Avenir LT Std 35 Light" w:hAnsi="Avenir LT Std 35 Light" w:cs="Arial"/>
                <w:sz w:val="16"/>
                <w:szCs w:val="16"/>
              </w:rPr>
              <w:t xml:space="preserve"> / </w:t>
            </w:r>
            <w:r w:rsidRPr="00517FB2">
              <w:rPr>
                <w:rFonts w:ascii="Avenir LT Std 65 Medium" w:hAnsi="Avenir LT Std 65 Medium"/>
                <w:sz w:val="16"/>
                <w:szCs w:val="16"/>
              </w:rPr>
              <w:t>Durée : 1h30-2h</w:t>
            </w:r>
          </w:p>
          <w:p w14:paraId="0D6FB619" w14:textId="7CF7B1AD" w:rsidR="00227505" w:rsidRDefault="00227505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32D80A78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8876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7BB484" w14:textId="15705A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0A2CB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302BAEBE" w14:textId="2B13354D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LES RENDEZ-VOUS DE L’APPRENTISSAGE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</w:p>
          <w:p w14:paraId="1AC92D35" w14:textId="25BB36C5" w:rsidR="00227505" w:rsidRPr="009079A1" w:rsidRDefault="00227505" w:rsidP="00F23992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>Organisation de réunions d’informations sur la réalité de l’apprentissage pour permettre aux jeunes -de différentes classes- intéressés par une voie spécifique, de se positionner au regard de ses compétences, de ses envies, de ses qualités et des besoins d’une entreprise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  <w:r w:rsidR="001250AE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/ </w:t>
            </w:r>
            <w:r w:rsidR="001250AE" w:rsidRPr="001250AE">
              <w:rPr>
                <w:rFonts w:ascii="Avenir LT Std 65 Medium" w:hAnsi="Avenir LT Std 65 Medium"/>
                <w:sz w:val="16"/>
                <w:szCs w:val="16"/>
              </w:rPr>
              <w:t>Durée : 2 heures</w:t>
            </w:r>
          </w:p>
        </w:tc>
      </w:tr>
      <w:tr w:rsidR="00227505" w:rsidRPr="00227505" w14:paraId="6DD1C1E4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1316797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EE80E" w14:textId="488115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54208" w14:textId="77777777" w:rsidR="00D164CD" w:rsidRPr="00D164CD" w:rsidRDefault="00D164CD" w:rsidP="00F23992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0"/>
                <w:szCs w:val="10"/>
              </w:rPr>
            </w:pPr>
          </w:p>
          <w:p w14:paraId="3B9B442D" w14:textId="3648D6E7" w:rsidR="00227505" w:rsidRPr="00F45834" w:rsidRDefault="004F55F5" w:rsidP="004F55F5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>« 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INNOVONS EN MODE PROJET : RENCONTRE AVEC UNE START-UP</w:t>
            </w: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 » </w:t>
            </w:r>
            <w:r w:rsidR="00517FB2">
              <w:rPr>
                <w:rFonts w:ascii="Avenir LT Std 65 Medium" w:hAnsi="Avenir LT Std 65 Medium"/>
                <w:color w:val="114D61"/>
                <w:sz w:val="16"/>
                <w:szCs w:val="16"/>
              </w:rPr>
              <w:t>D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ur</w:t>
            </w:r>
            <w:r w:rsidR="00517FB2">
              <w:rPr>
                <w:rFonts w:ascii="Avenir LT Std 65 Medium" w:hAnsi="Avenir LT Std 65 Medium"/>
                <w:sz w:val="16"/>
                <w:szCs w:val="16"/>
              </w:rPr>
              <w:t>é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e : 3 heures</w:t>
            </w:r>
          </w:p>
          <w:p w14:paraId="405AEFEC" w14:textId="77777777" w:rsidR="00227505" w:rsidRDefault="00E52169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>
              <w:rPr>
                <w:rFonts w:ascii="Avenir LT Std 35 Light" w:hAnsi="Avenir LT Std 35 Light"/>
                <w:sz w:val="16"/>
                <w:szCs w:val="16"/>
              </w:rPr>
              <w:t>Les élèves travaillent en mode projet sur une thématique</w:t>
            </w:r>
            <w:r w:rsidR="004F55F5">
              <w:rPr>
                <w:rFonts w:ascii="Avenir LT Std 35 Light" w:hAnsi="Avenir LT Std 35 Light"/>
                <w:sz w:val="16"/>
                <w:szCs w:val="16"/>
              </w:rPr>
              <w:t xml:space="preserve"> au choix entre :</w:t>
            </w:r>
          </w:p>
          <w:p w14:paraId="7F1057BE" w14:textId="579B5EA5" w:rsid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211974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Smart City ou ville intelligente : comment l’innovation permet d’optimiser la qualité des services urbains ? </w:t>
            </w:r>
          </w:p>
          <w:p w14:paraId="0F577872" w14:textId="68B11093" w:rsid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181456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Green Tech ou « technologie verte » :  comment sauvegarder et protéger l’environnement par l’innovation ? </w:t>
            </w:r>
          </w:p>
          <w:p w14:paraId="2FB92BCA" w14:textId="0E9C2F03" w:rsidR="004F55F5" w:rsidRP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406075989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Avenir LT Std 35 Light" w:eastAsiaTheme="minorHAnsi" w:hAnsi="Avenir LT Std 35 Light"/>
                      <w:sz w:val="16"/>
                      <w:szCs w:val="16"/>
                    </w:rPr>
                    <w:id w:val="13755818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4F55F5">
                      <w:rPr>
                        <w:rFonts w:ascii="MS Gothic" w:eastAsia="MS Gothic" w:hAnsi="MS Gothic" w:hint="eastAsia"/>
                        <w:sz w:val="16"/>
                        <w:szCs w:val="16"/>
                      </w:rPr>
                      <w:t>☐</w:t>
                    </w:r>
                  </w:sdtContent>
                </w:sdt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>L’Ed Tech ou « technologie de l’éducation » :  comment les nouvelles technologies permettent de faciliter l’apprentissage ?</w:t>
            </w:r>
            <w:r w:rsidR="004F55F5" w:rsidRPr="004F55F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27505" w:rsidRPr="00227505" w14:paraId="71AA3AA4" w14:textId="77777777" w:rsidTr="00444075">
        <w:trPr>
          <w:trHeight w:val="948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564065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170457" w14:textId="41A93AAE" w:rsidR="00227505" w:rsidRPr="00227505" w:rsidRDefault="004F55F5" w:rsidP="00D164CD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0228AE15" w14:textId="77777777" w:rsidR="0034092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</w:p>
          <w:p w14:paraId="50CC673F" w14:textId="0A413205" w:rsidR="00340925" w:rsidRPr="004F55F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65 Medium" w:hAnsi="Avenir LT Std 65 Medium"/>
                <w:color w:val="114D61"/>
                <w:sz w:val="16"/>
                <w:szCs w:val="16"/>
              </w:rPr>
              <w:t>PROMOTION DES METIERS A l’INTERNATIONAL</w:t>
            </w: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  </w:t>
            </w:r>
          </w:p>
          <w:p w14:paraId="4CA1AC0F" w14:textId="77777777" w:rsidR="00340925" w:rsidRPr="004F55F5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Faire connaître les activités et les métiers de développement à l'international des entreprises.</w:t>
            </w:r>
          </w:p>
          <w:p w14:paraId="110E6E4D" w14:textId="12B91B0B" w:rsidR="004460CF" w:rsidRPr="004F08F4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Faire connaître les besoins en compétences internationales des TPE/PME du territoire auprès des élèves en ciblant les qualifications recherchées, les formations pour y parvenir.  </w:t>
            </w:r>
            <w:r w:rsidRPr="00537338">
              <w:rPr>
                <w:rFonts w:ascii="Avenir LT Std 65 Medium" w:hAnsi="Avenir LT Std 65 Medium"/>
                <w:sz w:val="16"/>
                <w:szCs w:val="16"/>
              </w:rPr>
              <w:t>Durée : 2 heure</w:t>
            </w:r>
            <w:r w:rsidR="00537338">
              <w:rPr>
                <w:rFonts w:ascii="Avenir LT Std 65 Medium" w:hAnsi="Avenir LT Std 65 Medium"/>
                <w:sz w:val="16"/>
                <w:szCs w:val="16"/>
              </w:rPr>
              <w:t>s</w:t>
            </w:r>
          </w:p>
        </w:tc>
      </w:tr>
      <w:tr w:rsidR="004F55F5" w:rsidRPr="00227505" w14:paraId="418FA90F" w14:textId="77777777" w:rsidTr="00517FB2">
        <w:trPr>
          <w:trHeight w:val="1079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98237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45EF07" w14:textId="0353846D" w:rsidR="004F55F5" w:rsidRDefault="004F55F5" w:rsidP="004F55F5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  <w:p w14:paraId="6AEA89F9" w14:textId="77777777" w:rsidR="004F55F5" w:rsidRDefault="004F55F5" w:rsidP="004F55F5">
            <w:pPr>
              <w:ind w:left="698"/>
              <w:jc w:val="center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3025120E" w14:textId="193263AD" w:rsidR="00340925" w:rsidRDefault="00340925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</w:p>
          <w:p w14:paraId="0FD536CE" w14:textId="262CF855" w:rsidR="00340925" w:rsidRPr="004F08F4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CONCOURS </w:t>
            </w:r>
            <w:r w:rsidR="008C3BA9">
              <w:rPr>
                <w:rFonts w:ascii="Avenir LT Std 65 Medium" w:hAnsi="Avenir LT Std 65 Medium"/>
                <w:color w:val="114D61"/>
                <w:sz w:val="16"/>
                <w:szCs w:val="16"/>
              </w:rPr>
              <w:t>COMMERCIAL QUI DECHIRE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</w:p>
          <w:p w14:paraId="42BC016E" w14:textId="482141CB" w:rsidR="004F55F5" w:rsidRPr="004F55F5" w:rsidRDefault="00537338" w:rsidP="00537338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537338">
              <w:rPr>
                <w:rFonts w:ascii="Avenir LT Std 35 Light" w:hAnsi="Avenir LT Std 35 Light"/>
                <w:sz w:val="16"/>
                <w:szCs w:val="16"/>
              </w:rPr>
              <w:t>Concours</w:t>
            </w:r>
            <w:r w:rsidR="00E3162B">
              <w:rPr>
                <w:rFonts w:ascii="Avenir LT Std 35 Light" w:hAnsi="Avenir LT Std 35 Light"/>
                <w:sz w:val="16"/>
                <w:szCs w:val="16"/>
              </w:rPr>
              <w:t xml:space="preserve"> qui </w:t>
            </w:r>
            <w:r w:rsidR="00E3162B" w:rsidRPr="00E3162B">
              <w:rPr>
                <w:rFonts w:ascii="Avenir LT Std 35 Light" w:hAnsi="Avenir LT Std 35 Light"/>
                <w:sz w:val="16"/>
                <w:szCs w:val="16"/>
              </w:rPr>
              <w:t>se présente sous la forme d'un casting à des offres d'emploi fictives de commerciaux</w:t>
            </w:r>
            <w:r w:rsidR="00E3162B">
              <w:rPr>
                <w:rFonts w:ascii="Avenir LT Std 35 Light" w:hAnsi="Avenir LT Std 35 Light"/>
                <w:sz w:val="16"/>
                <w:szCs w:val="16"/>
              </w:rPr>
              <w:t xml:space="preserve">, </w:t>
            </w:r>
            <w:r w:rsidRPr="00537338">
              <w:rPr>
                <w:rFonts w:ascii="Avenir LT Std 35 Light" w:hAnsi="Avenir LT Std 35 Light"/>
                <w:sz w:val="16"/>
                <w:szCs w:val="16"/>
              </w:rPr>
              <w:t xml:space="preserve">ouvert aux lycéens et étudiants inscrits pendant l’année scolaire dans les cursus 1ère et Terminale Bac Pro Métiers du Commerce et de la Vente – BTS Management Commercial Opérationnel (BTS </w:t>
            </w:r>
            <w:proofErr w:type="gramStart"/>
            <w:r w:rsidRPr="00537338">
              <w:rPr>
                <w:rFonts w:ascii="Avenir LT Std 35 Light" w:hAnsi="Avenir LT Std 35 Light"/>
                <w:sz w:val="16"/>
                <w:szCs w:val="16"/>
              </w:rPr>
              <w:t>MCO)-</w:t>
            </w:r>
            <w:proofErr w:type="gramEnd"/>
            <w:r w:rsidRPr="00537338">
              <w:rPr>
                <w:rFonts w:ascii="Avenir LT Std 35 Light" w:hAnsi="Avenir LT Std 35 Light"/>
                <w:sz w:val="16"/>
                <w:szCs w:val="16"/>
              </w:rPr>
              <w:t xml:space="preserve"> BTS Négociation et Digitalisation de la Relation Client (BTS NDRC) – BTS Commerce International (Cl), pour favoriser les relations écoles/entreprises.</w:t>
            </w:r>
          </w:p>
        </w:tc>
      </w:tr>
      <w:tr w:rsidR="004F55F5" w:rsidRPr="00C26F10" w14:paraId="6A09F539" w14:textId="77777777" w:rsidTr="00517FB2">
        <w:tc>
          <w:tcPr>
            <w:tcW w:w="5000" w:type="pct"/>
            <w:gridSpan w:val="5"/>
            <w:shd w:val="clear" w:color="auto" w:fill="A81815"/>
          </w:tcPr>
          <w:p w14:paraId="14285322" w14:textId="5930083B" w:rsidR="004F55F5" w:rsidRPr="00C26F10" w:rsidRDefault="004F55F5" w:rsidP="004F55F5">
            <w:pPr>
              <w:pStyle w:val="Titre1"/>
              <w:outlineLvl w:val="0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Dates et horaires souhaités</w:t>
            </w:r>
          </w:p>
        </w:tc>
      </w:tr>
      <w:tr w:rsidR="00517FB2" w:rsidRPr="00C26F10" w14:paraId="3E846511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61A61B6" w14:textId="7D02ACF1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55831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Lundi</w:t>
            </w:r>
          </w:p>
        </w:tc>
        <w:tc>
          <w:tcPr>
            <w:tcW w:w="1299" w:type="pct"/>
            <w:vAlign w:val="bottom"/>
          </w:tcPr>
          <w:p w14:paraId="1D2374DC" w14:textId="5CF90D43" w:rsidR="00517FB2" w:rsidRPr="007D4335" w:rsidRDefault="00000000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134474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Matin</w:t>
            </w:r>
          </w:p>
        </w:tc>
        <w:tc>
          <w:tcPr>
            <w:tcW w:w="2652" w:type="pct"/>
            <w:gridSpan w:val="2"/>
            <w:vMerge w:val="restart"/>
            <w:tcBorders>
              <w:left w:val="nil"/>
            </w:tcBorders>
            <w:vAlign w:val="center"/>
          </w:tcPr>
          <w:p w14:paraId="5FC25D5B" w14:textId="7E13133A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Dates</w:t>
            </w:r>
            <w:r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et horaires</w:t>
            </w: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à proposer :</w:t>
            </w:r>
          </w:p>
        </w:tc>
      </w:tr>
      <w:tr w:rsidR="00517FB2" w:rsidRPr="00C26F10" w14:paraId="29927138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5499BF1" w14:textId="7D9EDF63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18158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 xml:space="preserve"> Mardi</w:t>
            </w:r>
          </w:p>
        </w:tc>
        <w:tc>
          <w:tcPr>
            <w:tcW w:w="1299" w:type="pct"/>
            <w:vAlign w:val="bottom"/>
          </w:tcPr>
          <w:p w14:paraId="53F05F01" w14:textId="64A6A938" w:rsidR="00517FB2" w:rsidRPr="007D4335" w:rsidRDefault="00000000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-209693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Après-midi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1B69168A" w14:textId="54347F00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517FB2" w:rsidRPr="00C26F10" w14:paraId="30C884C2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1B1BBB92" w14:textId="55560DF8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209505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Mercredi</w:t>
            </w:r>
          </w:p>
        </w:tc>
        <w:tc>
          <w:tcPr>
            <w:tcW w:w="1299" w:type="pct"/>
            <w:vAlign w:val="bottom"/>
          </w:tcPr>
          <w:p w14:paraId="11F79DF8" w14:textId="17C38480" w:rsidR="00517FB2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58872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1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er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FD746EA" w14:textId="20C9FFAE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Périodes de stages des élèves :</w:t>
            </w:r>
          </w:p>
        </w:tc>
      </w:tr>
      <w:tr w:rsidR="00517FB2" w:rsidRPr="00C26F10" w14:paraId="3B369F8E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59881D9C" w14:textId="6AAFB3F7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652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Jeudi </w:t>
            </w:r>
          </w:p>
        </w:tc>
        <w:tc>
          <w:tcPr>
            <w:tcW w:w="1299" w:type="pct"/>
            <w:vAlign w:val="bottom"/>
          </w:tcPr>
          <w:p w14:paraId="55E4D917" w14:textId="131E9422" w:rsidR="00517FB2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05397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2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ème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27BDE63E" w14:textId="2225A94C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7D57A61F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78E48779" w14:textId="08A4CEA9" w:rsidR="004F55F5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47401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Vendredi</w:t>
            </w:r>
          </w:p>
        </w:tc>
        <w:tc>
          <w:tcPr>
            <w:tcW w:w="1299" w:type="pct"/>
            <w:vAlign w:val="bottom"/>
          </w:tcPr>
          <w:p w14:paraId="722E37DF" w14:textId="221F4C9F" w:rsidR="004F55F5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46388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3ème trimestre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225D38" w14:textId="64186C81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5F2D3F" w14:textId="3ABC47BA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1793B806" w14:textId="77777777" w:rsidTr="00517FB2">
        <w:trPr>
          <w:trHeight w:val="188"/>
        </w:trPr>
        <w:tc>
          <w:tcPr>
            <w:tcW w:w="1049" w:type="pct"/>
            <w:gridSpan w:val="2"/>
            <w:vAlign w:val="bottom"/>
          </w:tcPr>
          <w:p w14:paraId="4696C9A3" w14:textId="77777777" w:rsidR="004F55F5" w:rsidRPr="00D164CD" w:rsidRDefault="004F55F5" w:rsidP="004F55F5">
            <w:pPr>
              <w:pStyle w:val="Retraitnormal"/>
              <w:ind w:left="0"/>
              <w:rPr>
                <w:rFonts w:ascii="Avenir LT Std 55 Roman" w:hAnsi="Avenir LT Std 55 Roman"/>
                <w:sz w:val="8"/>
                <w:szCs w:val="8"/>
                <w:lang w:bidi="fr-FR"/>
              </w:rPr>
            </w:pPr>
          </w:p>
        </w:tc>
        <w:tc>
          <w:tcPr>
            <w:tcW w:w="1299" w:type="pct"/>
            <w:vAlign w:val="bottom"/>
          </w:tcPr>
          <w:p w14:paraId="21C23A5F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33462548" w14:textId="77777777" w:rsidR="004F55F5" w:rsidRPr="00F45834" w:rsidRDefault="004F55F5" w:rsidP="004F55F5">
            <w:pPr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</w:tcBorders>
            <w:vAlign w:val="bottom"/>
          </w:tcPr>
          <w:p w14:paraId="2510FBAC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</w:tbl>
    <w:p w14:paraId="4A9962B7" w14:textId="6C652916" w:rsidR="004F08F4" w:rsidRPr="004F55F5" w:rsidRDefault="00D164CD" w:rsidP="00DC3B62">
      <w:pPr>
        <w:spacing w:line="240" w:lineRule="auto"/>
        <w:rPr>
          <w:rFonts w:ascii="Avenir LT Std 55 Roman" w:hAnsi="Avenir LT Std 55 Roman"/>
          <w:b/>
          <w:bCs/>
          <w:sz w:val="12"/>
          <w:szCs w:val="12"/>
        </w:rPr>
      </w:pPr>
      <w:r>
        <w:rPr>
          <w:rFonts w:ascii="Avenir LT Std 55 Roman" w:hAnsi="Avenir LT Std 55 Roman"/>
          <w:b/>
          <w:bCs/>
          <w:sz w:val="16"/>
          <w:szCs w:val="16"/>
        </w:rPr>
        <w:sym w:font="Wingdings" w:char="F0E8"/>
      </w:r>
      <w:r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r w:rsidRPr="00D164CD">
        <w:rPr>
          <w:rFonts w:ascii="Avenir LT Std 55 Roman" w:hAnsi="Avenir LT Std 55 Roman"/>
          <w:b/>
          <w:bCs/>
          <w:sz w:val="16"/>
          <w:szCs w:val="16"/>
        </w:rPr>
        <w:t>Quels sont les objectifs pédagogiques de l’action que vous souhaitez mettre en place</w:t>
      </w:r>
      <w:r w:rsidR="00DC3B62">
        <w:rPr>
          <w:rFonts w:ascii="Avenir LT Std 55 Roman" w:hAnsi="Avenir LT Std 55 Roman"/>
          <w:b/>
          <w:bCs/>
          <w:sz w:val="16"/>
          <w:szCs w:val="16"/>
        </w:rPr>
        <w:t> ?</w:t>
      </w:r>
      <w:r w:rsidR="004F55F5"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sdt>
        <w:sdtPr>
          <w:rPr>
            <w:rFonts w:ascii="Avenir LT Std 55 Roman" w:hAnsi="Avenir LT Std 55 Roman"/>
            <w:b/>
            <w:bCs/>
            <w:sz w:val="12"/>
            <w:szCs w:val="12"/>
          </w:rPr>
          <w:alias w:val="Objectifs"/>
          <w:tag w:val="Objectifs"/>
          <w:id w:val="-611209760"/>
          <w:placeholder>
            <w:docPart w:val="CA9422D6FC5B4DF3899C48BB32848827"/>
          </w:placeholder>
          <w:showingPlcHdr/>
          <w:dropDownList>
            <w:listItem w:displayText="Développer le sens de l'engagement et de l'initiative" w:value="Développer le sens de l'engagement et de l'initiative"/>
            <w:listItem w:displayText="L'entreprise vous accueille. Découvrir le monde économique et professionnel" w:value="L'entreprise vous accueille. Découvrir le monde économique et professionnel"/>
            <w:listItem w:displayText="L'entreprise vient à vous. Découvrir le monde économique et professionnel" w:value="L'entreprise vient à vous. Découvrir le monde économique et professionnel"/>
          </w:dropDownList>
        </w:sdtPr>
        <w:sdtContent>
          <w:r w:rsidR="004F08F4" w:rsidRPr="004F55F5">
            <w:rPr>
              <w:rStyle w:val="Textedelespacerserv"/>
              <w:sz w:val="22"/>
              <w:szCs w:val="22"/>
            </w:rPr>
            <w:t>Choisissez un élément.</w:t>
          </w:r>
        </w:sdtContent>
      </w:sdt>
    </w:p>
    <w:p w14:paraId="0B63757D" w14:textId="4A06A1E5" w:rsidR="004F55F5" w:rsidRPr="004F55F5" w:rsidRDefault="004F55F5" w:rsidP="004F55F5">
      <w:pPr>
        <w:tabs>
          <w:tab w:val="left" w:pos="2230"/>
        </w:tabs>
        <w:rPr>
          <w:rFonts w:ascii="Avenir LT Std 55 Roman" w:hAnsi="Avenir LT Std 55 Roman"/>
          <w:sz w:val="16"/>
          <w:szCs w:val="16"/>
        </w:rPr>
      </w:pPr>
    </w:p>
    <w:sectPr w:rsidR="004F55F5" w:rsidRPr="004F55F5" w:rsidSect="00B20A9B">
      <w:headerReference w:type="default" r:id="rId10"/>
      <w:footerReference w:type="default" r:id="rId11"/>
      <w:pgSz w:w="11906" w:h="16838" w:code="9"/>
      <w:pgMar w:top="1440" w:right="1440" w:bottom="1008" w:left="1440" w:header="426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4C412" w14:textId="77777777" w:rsidR="00EC762C" w:rsidRDefault="00EC762C" w:rsidP="00650259">
      <w:pPr>
        <w:spacing w:after="0" w:line="240" w:lineRule="auto"/>
      </w:pPr>
      <w:r>
        <w:separator/>
      </w:r>
    </w:p>
  </w:endnote>
  <w:endnote w:type="continuationSeparator" w:id="0">
    <w:p w14:paraId="34F8668D" w14:textId="77777777" w:rsidR="00EC762C" w:rsidRDefault="00EC762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45D4970-AB7E-4041-9423-9AF3052CF528}"/>
    <w:embedBold r:id="rId2" w:fontKey="{2C9B7BC9-A9A1-44F8-BAE6-3879667314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BD4BB9F-3B50-4B9E-9AA7-FE6B35364613}"/>
    <w:embedBold r:id="rId4" w:fontKey="{6C53AFEA-1FCC-4D4F-B185-D697CC49DF14}"/>
    <w:embedItalic r:id="rId5" w:fontKey="{E7FE336C-5DDF-4620-9B0D-774AD4466E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37185CD-6EC5-4894-912F-6914D97730CE}"/>
  </w:font>
  <w:font w:name="Avenir LT Std 55 Roman">
    <w:altName w:val="Calibri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760F1D9-9B45-4B24-9A06-556DCBA9A29D}"/>
    <w:embedBold r:id="rId8" w:subsetted="1" w:fontKey="{8E889745-8078-4D8F-B7C7-ED5A966AF51F}"/>
  </w:font>
  <w:font w:name="Avenir LT Std 65 Medium">
    <w:altName w:val="Calibri"/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LT Std 45 Book">
    <w:altName w:val="Calibri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426" w:type="dxa"/>
      <w:tblLook w:val="04A0" w:firstRow="1" w:lastRow="0" w:firstColumn="1" w:lastColumn="0" w:noHBand="0" w:noVBand="1"/>
    </w:tblPr>
    <w:tblGrid>
      <w:gridCol w:w="4969"/>
      <w:gridCol w:w="4483"/>
    </w:tblGrid>
    <w:tr w:rsidR="00AF51C3" w:rsidRPr="00AF51C3" w14:paraId="4302D527" w14:textId="77777777" w:rsidTr="00D55BF9">
      <w:tc>
        <w:tcPr>
          <w:tcW w:w="4969" w:type="dxa"/>
          <w:vAlign w:val="center"/>
        </w:tcPr>
        <w:p w14:paraId="49536BDC" w14:textId="2DC29346" w:rsidR="00AF51C3" w:rsidRPr="00AF51C3" w:rsidRDefault="00AF51C3" w:rsidP="009079A1">
          <w:pPr>
            <w:spacing w:after="0" w:line="240" w:lineRule="auto"/>
            <w:rPr>
              <w:rFonts w:ascii="Avenir LT Std 45 Book" w:hAnsi="Avenir LT Std 45 Book"/>
              <w:b/>
              <w:color w:val="0F3B59" w:themeColor="accent1" w:themeShade="BF"/>
              <w:sz w:val="2"/>
            </w:rPr>
          </w:pPr>
        </w:p>
      </w:tc>
      <w:tc>
        <w:tcPr>
          <w:tcW w:w="4483" w:type="dxa"/>
          <w:vAlign w:val="center"/>
        </w:tcPr>
        <w:p w14:paraId="205DA154" w14:textId="1A6C8CA7" w:rsidR="007F7B5D" w:rsidRPr="00AF51C3" w:rsidRDefault="00DA1AF8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color w:val="0F3B59" w:themeColor="accent1" w:themeShade="BF"/>
              <w:sz w:val="18"/>
              <w:szCs w:val="24"/>
            </w:rPr>
          </w:pPr>
          <w:r w:rsidRPr="00AF51C3">
            <w:rPr>
              <w:noProof/>
              <w:color w:val="0F3B59" w:themeColor="accent1" w:themeShade="BF"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7B9828B3" wp14:editId="684BC1DE">
                <wp:simplePos x="0" y="0"/>
                <wp:positionH relativeFrom="column">
                  <wp:posOffset>-136525</wp:posOffset>
                </wp:positionH>
                <wp:positionV relativeFrom="paragraph">
                  <wp:posOffset>120650</wp:posOffset>
                </wp:positionV>
                <wp:extent cx="667385" cy="329565"/>
                <wp:effectExtent l="0" t="0" r="0" b="0"/>
                <wp:wrapNone/>
                <wp:docPr id="21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385" cy="329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F51C3" w:rsidRPr="00AF51C3">
            <w:rPr>
              <w:noProof/>
              <w:color w:val="0F3B59" w:themeColor="accent1" w:themeShade="BF"/>
              <w:sz w:val="18"/>
              <w:szCs w:val="24"/>
            </w:rPr>
            <w:drawing>
              <wp:anchor distT="0" distB="0" distL="114300" distR="114300" simplePos="0" relativeHeight="251662336" behindDoc="1" locked="0" layoutInCell="1" allowOverlap="1" wp14:anchorId="3493D890" wp14:editId="1813AFF6">
                <wp:simplePos x="0" y="0"/>
                <wp:positionH relativeFrom="column">
                  <wp:posOffset>1982470</wp:posOffset>
                </wp:positionH>
                <wp:positionV relativeFrom="paragraph">
                  <wp:posOffset>54610</wp:posOffset>
                </wp:positionV>
                <wp:extent cx="749300" cy="310515"/>
                <wp:effectExtent l="0" t="0" r="0" b="0"/>
                <wp:wrapTight wrapText="bothSides">
                  <wp:wrapPolygon edited="0">
                    <wp:start x="0" y="0"/>
                    <wp:lineTo x="0" y="19877"/>
                    <wp:lineTo x="20868" y="19877"/>
                    <wp:lineTo x="20868" y="0"/>
                    <wp:lineTo x="0" y="0"/>
                  </wp:wrapPolygon>
                </wp:wrapTight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31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45834" w:rsidRPr="00AF51C3">
            <w:rPr>
              <w:noProof/>
              <w:color w:val="0F3B59" w:themeColor="accent1" w:themeShade="BF"/>
              <w:sz w:val="18"/>
              <w:szCs w:val="24"/>
            </w:rPr>
            <w:drawing>
              <wp:anchor distT="0" distB="0" distL="114300" distR="114300" simplePos="0" relativeHeight="251661312" behindDoc="0" locked="0" layoutInCell="1" allowOverlap="1" wp14:anchorId="1B2F08FA" wp14:editId="515C9552">
                <wp:simplePos x="0" y="0"/>
                <wp:positionH relativeFrom="column">
                  <wp:posOffset>731520</wp:posOffset>
                </wp:positionH>
                <wp:positionV relativeFrom="paragraph">
                  <wp:posOffset>-90170</wp:posOffset>
                </wp:positionV>
                <wp:extent cx="1000125" cy="560070"/>
                <wp:effectExtent l="0" t="0" r="0" b="0"/>
                <wp:wrapNone/>
                <wp:docPr id="20" name="Imag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4BD7E9-647A-4A1B-A0A7-7715ED1BEDC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 16">
                          <a:extLst>
                            <a:ext uri="{FF2B5EF4-FFF2-40B4-BE49-F238E27FC236}">
                              <a16:creationId xmlns:a16="http://schemas.microsoft.com/office/drawing/2014/main" id="{AF4BD7E9-647A-4A1B-A0A7-7715ED1BEDC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560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EB81780" w14:textId="69B9247F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6A3BF" w14:textId="77777777" w:rsidR="00EC762C" w:rsidRDefault="00EC762C" w:rsidP="00650259">
      <w:pPr>
        <w:spacing w:after="0" w:line="240" w:lineRule="auto"/>
      </w:pPr>
      <w:r>
        <w:separator/>
      </w:r>
    </w:p>
  </w:footnote>
  <w:footnote w:type="continuationSeparator" w:id="0">
    <w:p w14:paraId="510719A7" w14:textId="77777777" w:rsidR="00EC762C" w:rsidRDefault="00EC762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Look w:val="04A0" w:firstRow="1" w:lastRow="0" w:firstColumn="1" w:lastColumn="0" w:noHBand="0" w:noVBand="1"/>
    </w:tblPr>
    <w:tblGrid>
      <w:gridCol w:w="1301"/>
      <w:gridCol w:w="8197"/>
    </w:tblGrid>
    <w:tr w:rsidR="0090596C" w14:paraId="6D60EBFF" w14:textId="77777777" w:rsidTr="00C0650D">
      <w:trPr>
        <w:trHeight w:val="1000"/>
      </w:trPr>
      <w:tc>
        <w:tcPr>
          <w:tcW w:w="1301" w:type="dxa"/>
          <w:vAlign w:val="center"/>
        </w:tcPr>
        <w:p w14:paraId="3A764B88" w14:textId="77777777" w:rsidR="0090596C" w:rsidRDefault="00C26F10" w:rsidP="00F53B48">
          <w:pPr>
            <w:pStyle w:val="En-tte"/>
          </w:pPr>
          <w:bookmarkStart w:id="1" w:name="_Hlk521325785"/>
          <w:r>
            <w:drawing>
              <wp:anchor distT="0" distB="0" distL="114300" distR="114300" simplePos="0" relativeHeight="251658240" behindDoc="1" locked="0" layoutInCell="1" allowOverlap="1" wp14:anchorId="0727F6CF" wp14:editId="13DFA450">
                <wp:simplePos x="0" y="0"/>
                <wp:positionH relativeFrom="column">
                  <wp:posOffset>-373380</wp:posOffset>
                </wp:positionH>
                <wp:positionV relativeFrom="paragraph">
                  <wp:posOffset>-231140</wp:posOffset>
                </wp:positionV>
                <wp:extent cx="1619250" cy="588010"/>
                <wp:effectExtent l="0" t="0" r="0" b="2540"/>
                <wp:wrapNone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PME_LOGO_AUVERGNE-RHONE-ALP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588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197" w:type="dxa"/>
          <w:vAlign w:val="center"/>
        </w:tcPr>
        <w:p w14:paraId="673C627E" w14:textId="03CCA807" w:rsidR="00C26F10" w:rsidRPr="00C63253" w:rsidRDefault="00AF51C3" w:rsidP="00F45834">
          <w:pPr>
            <w:spacing w:line="240" w:lineRule="auto"/>
            <w:jc w:val="center"/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noProof/>
              <w:color w:val="000000" w:themeColor="text1"/>
              <w:sz w:val="20"/>
              <w:szCs w:val="20"/>
            </w:rPr>
            <w:drawing>
              <wp:anchor distT="0" distB="0" distL="114300" distR="114300" simplePos="0" relativeHeight="251663360" behindDoc="1" locked="0" layoutInCell="1" allowOverlap="1" wp14:anchorId="4DD7BB3A" wp14:editId="562D9A49">
                <wp:simplePos x="0" y="0"/>
                <wp:positionH relativeFrom="column">
                  <wp:posOffset>4283710</wp:posOffset>
                </wp:positionH>
                <wp:positionV relativeFrom="paragraph">
                  <wp:posOffset>45720</wp:posOffset>
                </wp:positionV>
                <wp:extent cx="1089660" cy="469900"/>
                <wp:effectExtent l="0" t="0" r="0" b="635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6F10" w:rsidRPr="00C63253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FICHE D’INSCRIPTION</w:t>
          </w:r>
          <w:r w:rsidR="00C26F10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 xml:space="preserve"> </w:t>
          </w:r>
          <w:r w:rsidR="004F08F4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Dispositif Faites de l’entreprise</w:t>
          </w:r>
        </w:p>
        <w:p w14:paraId="129B5D8F" w14:textId="71FE1495" w:rsidR="0090596C" w:rsidRPr="00F53B48" w:rsidRDefault="00537338" w:rsidP="00F45834">
          <w:pPr>
            <w:spacing w:line="240" w:lineRule="auto"/>
            <w:jc w:val="center"/>
            <w:rPr>
              <w:rFonts w:ascii="Avenir LT Std 35 Light" w:hAnsi="Avenir LT Std 35 Light"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 xml:space="preserve">Année scolaire </w:t>
          </w:r>
          <w:r w:rsidR="00AF51C3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202</w:t>
          </w:r>
          <w:r w:rsidR="004460CF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2 - 2023</w:t>
          </w:r>
        </w:p>
      </w:tc>
    </w:tr>
    <w:bookmarkEnd w:id="1"/>
  </w:tbl>
  <w:p w14:paraId="3A4A868E" w14:textId="4414DFF6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A34ECF"/>
    <w:multiLevelType w:val="hybridMultilevel"/>
    <w:tmpl w:val="3E76B78C"/>
    <w:lvl w:ilvl="0" w:tplc="4F62B794">
      <w:start w:val="203"/>
      <w:numFmt w:val="bullet"/>
      <w:lvlText w:val="-"/>
      <w:lvlJc w:val="left"/>
      <w:pPr>
        <w:ind w:left="89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DAB0098"/>
    <w:multiLevelType w:val="hybridMultilevel"/>
    <w:tmpl w:val="C74E8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9809529">
    <w:abstractNumId w:val="13"/>
  </w:num>
  <w:num w:numId="2" w16cid:durableId="1422414120">
    <w:abstractNumId w:val="8"/>
  </w:num>
  <w:num w:numId="3" w16cid:durableId="1044789538">
    <w:abstractNumId w:val="17"/>
  </w:num>
  <w:num w:numId="4" w16cid:durableId="197742596">
    <w:abstractNumId w:val="14"/>
  </w:num>
  <w:num w:numId="5" w16cid:durableId="1613978849">
    <w:abstractNumId w:val="15"/>
  </w:num>
  <w:num w:numId="6" w16cid:durableId="1943031095">
    <w:abstractNumId w:val="21"/>
  </w:num>
  <w:num w:numId="7" w16cid:durableId="1326972976">
    <w:abstractNumId w:val="7"/>
  </w:num>
  <w:num w:numId="8" w16cid:durableId="957759914">
    <w:abstractNumId w:val="12"/>
  </w:num>
  <w:num w:numId="9" w16cid:durableId="308636348">
    <w:abstractNumId w:val="19"/>
  </w:num>
  <w:num w:numId="10" w16cid:durableId="544949463">
    <w:abstractNumId w:val="1"/>
  </w:num>
  <w:num w:numId="11" w16cid:durableId="660277229">
    <w:abstractNumId w:val="6"/>
  </w:num>
  <w:num w:numId="12" w16cid:durableId="1260600926">
    <w:abstractNumId w:val="0"/>
  </w:num>
  <w:num w:numId="13" w16cid:durableId="818771540">
    <w:abstractNumId w:val="2"/>
  </w:num>
  <w:num w:numId="14" w16cid:durableId="1086027402">
    <w:abstractNumId w:val="11"/>
  </w:num>
  <w:num w:numId="15" w16cid:durableId="9112700">
    <w:abstractNumId w:val="9"/>
  </w:num>
  <w:num w:numId="16" w16cid:durableId="1256597253">
    <w:abstractNumId w:val="18"/>
  </w:num>
  <w:num w:numId="17" w16cid:durableId="2029288661">
    <w:abstractNumId w:val="4"/>
  </w:num>
  <w:num w:numId="18" w16cid:durableId="449402716">
    <w:abstractNumId w:val="23"/>
  </w:num>
  <w:num w:numId="19" w16cid:durableId="984354492">
    <w:abstractNumId w:val="20"/>
  </w:num>
  <w:num w:numId="20" w16cid:durableId="1761751262">
    <w:abstractNumId w:val="16"/>
  </w:num>
  <w:num w:numId="21" w16cid:durableId="1234509494">
    <w:abstractNumId w:val="22"/>
  </w:num>
  <w:num w:numId="22" w16cid:durableId="846093230">
    <w:abstractNumId w:val="5"/>
  </w:num>
  <w:num w:numId="23" w16cid:durableId="897932088">
    <w:abstractNumId w:val="3"/>
  </w:num>
  <w:num w:numId="24" w16cid:durableId="54502183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F10"/>
    <w:rsid w:val="000456E1"/>
    <w:rsid w:val="00052382"/>
    <w:rsid w:val="0006568A"/>
    <w:rsid w:val="0007132F"/>
    <w:rsid w:val="00076F0F"/>
    <w:rsid w:val="00084253"/>
    <w:rsid w:val="000959E6"/>
    <w:rsid w:val="000B1752"/>
    <w:rsid w:val="000D1F49"/>
    <w:rsid w:val="000E7873"/>
    <w:rsid w:val="001250AE"/>
    <w:rsid w:val="001727CA"/>
    <w:rsid w:val="00181C49"/>
    <w:rsid w:val="00227505"/>
    <w:rsid w:val="002563EF"/>
    <w:rsid w:val="00264200"/>
    <w:rsid w:val="002928D0"/>
    <w:rsid w:val="002A07E2"/>
    <w:rsid w:val="002C56E6"/>
    <w:rsid w:val="00340925"/>
    <w:rsid w:val="00361E11"/>
    <w:rsid w:val="00366578"/>
    <w:rsid w:val="003B4744"/>
    <w:rsid w:val="003F0847"/>
    <w:rsid w:val="0040090B"/>
    <w:rsid w:val="0042091C"/>
    <w:rsid w:val="00444075"/>
    <w:rsid w:val="004460CF"/>
    <w:rsid w:val="0046302A"/>
    <w:rsid w:val="00487D2D"/>
    <w:rsid w:val="004D5D62"/>
    <w:rsid w:val="004F08F4"/>
    <w:rsid w:val="004F291B"/>
    <w:rsid w:val="004F55F5"/>
    <w:rsid w:val="005112D0"/>
    <w:rsid w:val="00517FB2"/>
    <w:rsid w:val="00537338"/>
    <w:rsid w:val="005767C9"/>
    <w:rsid w:val="00577E06"/>
    <w:rsid w:val="00590C78"/>
    <w:rsid w:val="005A3BF7"/>
    <w:rsid w:val="005F2035"/>
    <w:rsid w:val="005F7990"/>
    <w:rsid w:val="0063739C"/>
    <w:rsid w:val="00650259"/>
    <w:rsid w:val="00691B24"/>
    <w:rsid w:val="007246D9"/>
    <w:rsid w:val="007274F1"/>
    <w:rsid w:val="00745767"/>
    <w:rsid w:val="00770F25"/>
    <w:rsid w:val="007A35A8"/>
    <w:rsid w:val="007B0A85"/>
    <w:rsid w:val="007C6A52"/>
    <w:rsid w:val="007D4335"/>
    <w:rsid w:val="007F7B5D"/>
    <w:rsid w:val="0082043E"/>
    <w:rsid w:val="00836129"/>
    <w:rsid w:val="008C3BA9"/>
    <w:rsid w:val="008E203A"/>
    <w:rsid w:val="008F0664"/>
    <w:rsid w:val="0090492F"/>
    <w:rsid w:val="0090596C"/>
    <w:rsid w:val="009079A1"/>
    <w:rsid w:val="0091229C"/>
    <w:rsid w:val="00940E73"/>
    <w:rsid w:val="00947365"/>
    <w:rsid w:val="0098597D"/>
    <w:rsid w:val="009F619A"/>
    <w:rsid w:val="009F6DDE"/>
    <w:rsid w:val="00A36D87"/>
    <w:rsid w:val="00A370A8"/>
    <w:rsid w:val="00AF51C3"/>
    <w:rsid w:val="00B20A9B"/>
    <w:rsid w:val="00B7478D"/>
    <w:rsid w:val="00BD4753"/>
    <w:rsid w:val="00BD5CB1"/>
    <w:rsid w:val="00BE62EE"/>
    <w:rsid w:val="00C003BA"/>
    <w:rsid w:val="00C0650D"/>
    <w:rsid w:val="00C26F10"/>
    <w:rsid w:val="00C46878"/>
    <w:rsid w:val="00CB4A51"/>
    <w:rsid w:val="00CD4532"/>
    <w:rsid w:val="00CD47B0"/>
    <w:rsid w:val="00CD70CE"/>
    <w:rsid w:val="00CE6104"/>
    <w:rsid w:val="00CE7918"/>
    <w:rsid w:val="00D10FF6"/>
    <w:rsid w:val="00D16163"/>
    <w:rsid w:val="00D164CD"/>
    <w:rsid w:val="00D33EA2"/>
    <w:rsid w:val="00D55BF9"/>
    <w:rsid w:val="00DA1AF8"/>
    <w:rsid w:val="00DB3FAD"/>
    <w:rsid w:val="00DC3B62"/>
    <w:rsid w:val="00E139C4"/>
    <w:rsid w:val="00E3162B"/>
    <w:rsid w:val="00E52169"/>
    <w:rsid w:val="00E61C09"/>
    <w:rsid w:val="00E677FE"/>
    <w:rsid w:val="00EB3B58"/>
    <w:rsid w:val="00EC7359"/>
    <w:rsid w:val="00EC762C"/>
    <w:rsid w:val="00EE3054"/>
    <w:rsid w:val="00F00606"/>
    <w:rsid w:val="00F01256"/>
    <w:rsid w:val="00F23992"/>
    <w:rsid w:val="00F45834"/>
    <w:rsid w:val="00F52451"/>
    <w:rsid w:val="00F53B48"/>
    <w:rsid w:val="00F6706A"/>
    <w:rsid w:val="00FA0E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044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AF51C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F55F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lev">
    <w:name w:val="Strong"/>
    <w:basedOn w:val="Policepardfaut"/>
    <w:uiPriority w:val="22"/>
    <w:qFormat/>
    <w:rsid w:val="00E316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en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199B85749A46878CD90E15A238A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CCE3E3-2ACD-4D1B-A15E-86955077D4ED}"/>
      </w:docPartPr>
      <w:docPartBody>
        <w:p w:rsidR="004D6108" w:rsidRDefault="007E27F4" w:rsidP="007E27F4">
          <w:pPr>
            <w:pStyle w:val="ED199B85749A46878CD90E15A238A4264"/>
          </w:pPr>
          <w:r w:rsidRPr="00F53B48">
            <w:rPr>
              <w:rFonts w:ascii="Avenir LT Std 55 Roman" w:hAnsi="Avenir LT Std 55 Roman"/>
              <w:sz w:val="16"/>
              <w:szCs w:val="16"/>
              <w:lang w:bidi="fr-FR"/>
            </w:rPr>
            <w:t>Téléphone</w:t>
          </w:r>
        </w:p>
      </w:docPartBody>
    </w:docPart>
    <w:docPart>
      <w:docPartPr>
        <w:name w:val="E9CB951C4CD84D5C8A1A6CA52E0C8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378F8-173A-4C38-89D1-F1409DA3CB44}"/>
      </w:docPartPr>
      <w:docPartBody>
        <w:p w:rsidR="004D6108" w:rsidRDefault="007E27F4" w:rsidP="007E27F4">
          <w:pPr>
            <w:pStyle w:val="E9CB951C4CD84D5C8A1A6CA52E0C8D624"/>
          </w:pPr>
          <w:r w:rsidRPr="00F53B48">
            <w:rPr>
              <w:rFonts w:ascii="Avenir LT Std 55 Roman" w:hAnsi="Avenir LT Std 55 Roman"/>
              <w:sz w:val="16"/>
              <w:szCs w:val="16"/>
            </w:rPr>
            <w:t>E-mail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4EA4A-90DB-4304-9D75-367FD601231E}"/>
      </w:docPartPr>
      <w:docPartBody>
        <w:p w:rsidR="003A72D4" w:rsidRDefault="007E27F4"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9422D6FC5B4DF3899C48BB32848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3DBDB-746A-4273-8AE0-5085A3FC2453}"/>
      </w:docPartPr>
      <w:docPartBody>
        <w:p w:rsidR="003A72D4" w:rsidRDefault="007E27F4" w:rsidP="007E27F4">
          <w:pPr>
            <w:pStyle w:val="CA9422D6FC5B4DF3899C48BB328488273"/>
          </w:pPr>
          <w:r w:rsidRPr="00ED132D">
            <w:rPr>
              <w:rStyle w:val="Textedelespacerserv"/>
            </w:rPr>
            <w:t>Choisissez un élément.</w:t>
          </w:r>
        </w:p>
      </w:docPartBody>
    </w:docPart>
    <w:docPart>
      <w:docPartPr>
        <w:name w:val="D8C18B21F85A42E889C74ECBA00D68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24D01-AD6A-4E34-9DB0-46AF3E5919F8}"/>
      </w:docPartPr>
      <w:docPartBody>
        <w:p w:rsidR="003A72D4" w:rsidRDefault="007E27F4" w:rsidP="007E27F4">
          <w:pPr>
            <w:pStyle w:val="D8C18B21F85A42E889C74ECBA00D68CF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59D5639A184B82BFFF7D74B57406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2D484-1EFE-4E0F-A13C-D5F374F6E767}"/>
      </w:docPartPr>
      <w:docPartBody>
        <w:p w:rsidR="003A72D4" w:rsidRDefault="007E27F4" w:rsidP="007E27F4">
          <w:pPr>
            <w:pStyle w:val="E959D5639A184B82BFFF7D74B5740667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C6602B7C13491A87F41009DE1062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51D1-D0FB-4159-A9B9-B84BC66EC061}"/>
      </w:docPartPr>
      <w:docPartBody>
        <w:p w:rsidR="003A72D4" w:rsidRDefault="007E27F4" w:rsidP="007E27F4">
          <w:pPr>
            <w:pStyle w:val="23C6602B7C13491A87F41009DE106224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647917F8BB4D768329EE00116D1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CF3F79-FFE5-4C0F-8045-2D15E62E1E8A}"/>
      </w:docPartPr>
      <w:docPartBody>
        <w:p w:rsidR="003A72D4" w:rsidRDefault="007E27F4" w:rsidP="007E27F4">
          <w:pPr>
            <w:pStyle w:val="8E647917F8BB4D768329EE00116D162D1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A7CB3A13B4D94B9D8064D37D19AFBC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3CA4B-090D-44DC-A967-217C3C53CE71}"/>
      </w:docPartPr>
      <w:docPartBody>
        <w:p w:rsidR="003A72D4" w:rsidRDefault="007E27F4" w:rsidP="007E27F4">
          <w:pPr>
            <w:pStyle w:val="A7CB3A13B4D94B9D8064D37D19AFBCB9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1ED9C1CA867498A863634419721BA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D8FF47-67A2-4AF6-8755-D9DF28957DAA}"/>
      </w:docPartPr>
      <w:docPartBody>
        <w:p w:rsidR="003A72D4" w:rsidRDefault="007E27F4" w:rsidP="007E27F4">
          <w:pPr>
            <w:pStyle w:val="11ED9C1CA867498A863634419721BAB0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92B0CB1DA54B6DBB178B56F6B331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0F149-BF6D-4CC2-9E48-444F7105DAA4}"/>
      </w:docPartPr>
      <w:docPartBody>
        <w:p w:rsidR="003A72D4" w:rsidRDefault="007E27F4" w:rsidP="007E27F4">
          <w:pPr>
            <w:pStyle w:val="7392B0CB1DA54B6DBB178B56F6B331C4"/>
          </w:pPr>
          <w:r w:rsidRPr="004F08F4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98E04C9AC77940A79B7CFEEA5DD172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5C17E7-540F-4047-9E25-7D14DFD4E4AB}"/>
      </w:docPartPr>
      <w:docPartBody>
        <w:p w:rsidR="003A72D4" w:rsidRDefault="007E27F4" w:rsidP="007E27F4">
          <w:pPr>
            <w:pStyle w:val="98E04C9AC77940A79B7CFEEA5DD1720D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EE0D9D34D4144BCD84786D132853D4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D5224A-CC8B-4CE5-A069-6413D03BCAE6}"/>
      </w:docPartPr>
      <w:docPartBody>
        <w:p w:rsidR="003A72D4" w:rsidRDefault="007E27F4" w:rsidP="007E27F4">
          <w:pPr>
            <w:pStyle w:val="EE0D9D34D4144BCD84786D132853D495"/>
          </w:pPr>
          <w:r w:rsidRPr="004F55F5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0A5AE7221D68408A9AB1CD6E321F9A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CD6169-8DEA-4E0B-B76B-09F4756B7D9F}"/>
      </w:docPartPr>
      <w:docPartBody>
        <w:p w:rsidR="003A72D4" w:rsidRDefault="007E27F4" w:rsidP="007E27F4">
          <w:pPr>
            <w:pStyle w:val="0A5AE7221D68408A9AB1CD6E321F9ADA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49FFAD790C440DF98C096C8F1E0FB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C4F3E-880C-4351-BE33-D43F575CC105}"/>
      </w:docPartPr>
      <w:docPartBody>
        <w:p w:rsidR="003A72D4" w:rsidRDefault="007E27F4" w:rsidP="007E27F4">
          <w:pPr>
            <w:pStyle w:val="F49FFAD790C440DF98C096C8F1E0FBFD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Std 55 Roman">
    <w:altName w:val="Calibri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T Std 65 Medium">
    <w:altName w:val="Calibri"/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LT Std 45 Book">
    <w:altName w:val="Calibri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52"/>
    <w:rsid w:val="0010610C"/>
    <w:rsid w:val="00245300"/>
    <w:rsid w:val="00263A33"/>
    <w:rsid w:val="00387A52"/>
    <w:rsid w:val="003A72D4"/>
    <w:rsid w:val="004D6108"/>
    <w:rsid w:val="007B69F1"/>
    <w:rsid w:val="007E27F4"/>
    <w:rsid w:val="00807E6B"/>
    <w:rsid w:val="00821405"/>
    <w:rsid w:val="00822746"/>
    <w:rsid w:val="00AC7D86"/>
    <w:rsid w:val="00E5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8C18B21F85A42E889C74ECBA00D68CF1">
    <w:name w:val="D8C18B21F85A42E889C74ECBA00D68CF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59D5639A184B82BFFF7D74B57406671">
    <w:name w:val="E959D5639A184B82BFFF7D74B5740667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3C6602B7C13491A87F41009DE1062241">
    <w:name w:val="23C6602B7C13491A87F41009DE106224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E27F4"/>
    <w:rPr>
      <w:color w:val="808080"/>
    </w:rPr>
  </w:style>
  <w:style w:type="paragraph" w:customStyle="1" w:styleId="ED199B85749A46878CD90E15A238A4264">
    <w:name w:val="ED199B85749A46878CD90E15A238A426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8E647917F8BB4D768329EE00116D162D1">
    <w:name w:val="8E647917F8BB4D768329EE00116D162D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CB3A13B4D94B9D8064D37D19AFBCB9">
    <w:name w:val="A7CB3A13B4D94B9D8064D37D19AFBCB9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1ED9C1CA867498A863634419721BAB0">
    <w:name w:val="11ED9C1CA867498A863634419721BAB0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92B0CB1DA54B6DBB178B56F6B331C4">
    <w:name w:val="7392B0CB1DA54B6DBB178B56F6B331C4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E04C9AC77940A79B7CFEEA5DD1720D">
    <w:name w:val="98E04C9AC77940A79B7CFEEA5DD1720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0D9D34D4144BCD84786D132853D495">
    <w:name w:val="EE0D9D34D4144BCD84786D132853D495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5AE7221D68408A9AB1CD6E321F9ADA">
    <w:name w:val="0A5AE7221D68408A9AB1CD6E321F9ADA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CB951C4CD84D5C8A1A6CA52E0C8D624">
    <w:name w:val="E9CB951C4CD84D5C8A1A6CA52E0C8D62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F49FFAD790C440DF98C096C8F1E0FBFD">
    <w:name w:val="F49FFAD790C440DF98C096C8F1E0FBF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A9422D6FC5B4DF3899C48BB328488273">
    <w:name w:val="CA9422D6FC5B4DF3899C48BB328488273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2022-11-28T07:52:00Z</dcterms:created>
  <dcterms:modified xsi:type="dcterms:W3CDTF">2022-11-28T07:52:00Z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